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88E" w:rsidRPr="008F088E" w:rsidRDefault="008F088E" w:rsidP="008F088E">
      <w:pPr>
        <w:shd w:val="clear" w:color="auto" w:fill="FFFFFF"/>
        <w:spacing w:beforeAutospacing="1" w:after="225" w:line="330" w:lineRule="atLeast"/>
        <w:outlineLvl w:val="1"/>
        <w:rPr>
          <w:rFonts w:ascii="Neutra Text" w:eastAsia="Times New Roman" w:hAnsi="Neutra Text" w:cs="Arial"/>
          <w:caps/>
          <w:color w:val="C0232A"/>
          <w:sz w:val="27"/>
          <w:szCs w:val="27"/>
          <w:lang w:eastAsia="nl-NL"/>
        </w:rPr>
      </w:pPr>
      <w:bookmarkStart w:id="0" w:name="_GoBack"/>
      <w:bookmarkEnd w:id="0"/>
      <w:r w:rsidRPr="008F088E">
        <w:rPr>
          <w:rFonts w:ascii="Neutra Text" w:eastAsia="Times New Roman" w:hAnsi="Neutra Text" w:cs="Arial"/>
          <w:caps/>
          <w:color w:val="C0232A"/>
          <w:sz w:val="27"/>
          <w:szCs w:val="27"/>
          <w:lang w:eastAsia="nl-NL"/>
        </w:rPr>
        <w:t>Veelgestelde vragen met betrekking tot de Opgave nieuw kantoor</w:t>
      </w:r>
    </w:p>
    <w:p w:rsidR="008F088E" w:rsidRPr="008F088E" w:rsidRDefault="008F088E" w:rsidP="008F088E">
      <w:pPr>
        <w:shd w:val="clear" w:color="auto" w:fill="FFFFFF"/>
        <w:spacing w:beforeAutospacing="1" w:after="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Ik heb als kantoorbestuurder een uitnodiging gekregen voor het invullen van de Opgave nieuw kantoor. Waarom sta ik bij de NOvA geregistreerd als kantoorbestuurder, en niet een andere advocaat van mijn kantoor?</w:t>
      </w:r>
      <w:r w:rsidRPr="008F088E">
        <w:rPr>
          <w:rFonts w:ascii="Helvetica" w:eastAsia="Times New Roman" w:hAnsi="Helvetica" w:cs="Arial"/>
          <w:color w:val="333333"/>
          <w:sz w:val="18"/>
          <w:szCs w:val="18"/>
          <w:lang w:eastAsia="nl-NL"/>
        </w:rPr>
        <w:br/>
        <w:t xml:space="preserve">Omdat u zich als eerste heeft gemeld bij BAR-beheer om ingeschreven te worden bij het nieuwe kantoor, bent u door de NOvA automatisch als kantoorbestuurder geregistreerd. Als u een andere advocaat van uw kantoor als kantoorbestuurder wilt laten registreren, dan kunt u dit doen door een mail te sturen naar </w:t>
      </w:r>
      <w:hyperlink r:id="rId5" w:history="1">
        <w:r w:rsidRPr="008F088E">
          <w:rPr>
            <w:rFonts w:ascii="Helvetica" w:eastAsia="Times New Roman" w:hAnsi="Helvetica" w:cs="Arial"/>
            <w:color w:val="C0232A"/>
            <w:sz w:val="18"/>
            <w:szCs w:val="18"/>
            <w:u w:val="single"/>
            <w:lang w:eastAsia="nl-NL"/>
          </w:rPr>
          <w:t>bar@advocatenorde.nl</w:t>
        </w:r>
      </w:hyperlink>
    </w:p>
    <w:p w:rsidR="008F088E" w:rsidRPr="008F088E" w:rsidRDefault="008F088E" w:rsidP="008F088E">
      <w:pPr>
        <w:shd w:val="clear" w:color="auto" w:fill="FFFFFF"/>
        <w:spacing w:beforeAutospacing="1" w:after="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Ik heb als kantoorbestuurder een uitnodiging gekregen voor het invullen van de Opgave nieuw kantoor. Kan een andere advocaat van mijn kantoor de Opgave nieuw kantoor ook invullen?</w:t>
      </w:r>
      <w:r w:rsidRPr="008F088E">
        <w:rPr>
          <w:rFonts w:ascii="Helvetica" w:eastAsia="Times New Roman" w:hAnsi="Helvetica" w:cs="Arial"/>
          <w:color w:val="333333"/>
          <w:sz w:val="18"/>
          <w:szCs w:val="18"/>
          <w:lang w:eastAsia="nl-NL"/>
        </w:rPr>
        <w:br/>
        <w:t xml:space="preserve">Ja dat kan. U kunt een andere advocaat machtigen voor het invullen van de Opgave nieuw kantoor via </w:t>
      </w:r>
      <w:hyperlink r:id="rId6" w:history="1">
        <w:r w:rsidRPr="008F088E">
          <w:rPr>
            <w:rFonts w:ascii="Helvetica" w:eastAsia="Times New Roman" w:hAnsi="Helvetica" w:cs="Arial"/>
            <w:color w:val="C0232A"/>
            <w:sz w:val="18"/>
            <w:szCs w:val="18"/>
            <w:u w:val="single"/>
            <w:lang w:eastAsia="nl-NL"/>
          </w:rPr>
          <w:t>http://advocatenpas.advocatenorde.nl</w:t>
        </w:r>
      </w:hyperlink>
      <w:r w:rsidRPr="008F088E">
        <w:rPr>
          <w:rFonts w:ascii="Helvetica" w:eastAsia="Times New Roman" w:hAnsi="Helvetica" w:cs="Arial"/>
          <w:color w:val="333333"/>
          <w:sz w:val="18"/>
          <w:szCs w:val="18"/>
          <w:lang w:eastAsia="nl-NL"/>
        </w:rPr>
        <w:t>.</w:t>
      </w:r>
    </w:p>
    <w:p w:rsidR="008F088E" w:rsidRPr="008F088E" w:rsidRDefault="008F088E" w:rsidP="008F088E">
      <w:pPr>
        <w:shd w:val="clear" w:color="auto" w:fill="FFFFFF"/>
        <w:spacing w:before="100" w:beforeAutospacing="1" w:after="10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Ons kantoor heeft een uitnodiging ontvangen voor het invullen van de Opgave nieuw kantoor. Wij zijn een reeds bestaand kantoor, maar hebben alleen een naamswijziging ondergaan. Moet ons kantoor dan toch de Opgave nieuw kantoor invullen?</w:t>
      </w:r>
      <w:r w:rsidRPr="008F088E">
        <w:rPr>
          <w:rFonts w:ascii="Helvetica" w:eastAsia="Times New Roman" w:hAnsi="Helvetica" w:cs="Arial"/>
          <w:color w:val="333333"/>
          <w:sz w:val="18"/>
          <w:szCs w:val="18"/>
          <w:lang w:eastAsia="nl-NL"/>
        </w:rPr>
        <w:br/>
        <w:t>Een naamswijziging kan het resultaat zijn van een ingrijpende organisatorische wijziging. Dit is vanaf ‘de buitenkant’ niet te beoordelen. Daarom krijgt elk kantoor dat een naamswijziging heeft ondergaan een nieuw BAR-kantoornummer en daardoor een uitnodiging voor de Opgave nieuw kantoor. Mocht u van mening zijn dat het kantoor grotendeels hetzelfde is gebleven en u de opgave niet hoeft in te vullen, dan moet u hierover contact opnemen met het bureau van de orde in uw arrondissement.</w:t>
      </w:r>
    </w:p>
    <w:p w:rsidR="008F088E" w:rsidRPr="008F088E" w:rsidRDefault="008F088E" w:rsidP="008F088E">
      <w:pPr>
        <w:shd w:val="clear" w:color="auto" w:fill="FFFFFF"/>
        <w:spacing w:before="100" w:beforeAutospacing="1" w:after="10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Ik start binnenkort met een andere advocaat een nieuw kantoor. Wij hebben beide voor ons huidige kantoor de Opgave nieuw kantoor al een keer ingevuld. Moeten wij voor het nieuwe kantoor een Opgave nieuw kantoor invullen?</w:t>
      </w:r>
      <w:r w:rsidRPr="008F088E">
        <w:rPr>
          <w:rFonts w:ascii="Helvetica" w:eastAsia="Times New Roman" w:hAnsi="Helvetica" w:cs="Arial"/>
          <w:color w:val="333333"/>
          <w:sz w:val="18"/>
          <w:szCs w:val="18"/>
          <w:lang w:eastAsia="nl-NL"/>
        </w:rPr>
        <w:br/>
        <w:t>Ja, omdat u een nieuw kantoor start is sprake van een nieuwe organisatie. Het invullen van de Opgave nieuw kantoor is noodzakelijk, zodat de deken een beeld kan krijgen van de kantoororganisatie.</w:t>
      </w:r>
    </w:p>
    <w:p w:rsidR="008F088E" w:rsidRPr="008F088E" w:rsidRDefault="008F088E" w:rsidP="008F088E">
      <w:pPr>
        <w:shd w:val="clear" w:color="auto" w:fill="FFFFFF"/>
        <w:spacing w:before="100" w:beforeAutospacing="1" w:after="10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Ons kantoor is een bestaand kantoor en heeft een nevenvestiging geopend in een ander arrondissement. Wij hebben voor de nevenvestiging een uitnodiging ontvangen voor het invullen van de Opgave nieuw kantoor. Moet ons kantoor de Opgave nieuw kantoor voor de nevenvestiging invullen?</w:t>
      </w:r>
      <w:r w:rsidRPr="008F088E">
        <w:rPr>
          <w:rFonts w:ascii="Helvetica" w:eastAsia="Times New Roman" w:hAnsi="Helvetica" w:cs="Arial"/>
          <w:color w:val="333333"/>
          <w:sz w:val="18"/>
          <w:szCs w:val="18"/>
          <w:lang w:eastAsia="nl-NL"/>
        </w:rPr>
        <w:br/>
        <w:t>Voor de orde van advocaten in het arrondissement waar de nevenvestiging is geopend, is dit een ‘nieuw’ kantoor. Daarom dient u voor de nevenvestiging de Opgave nieuw kantoor in te vullen.</w:t>
      </w:r>
    </w:p>
    <w:p w:rsidR="008F088E" w:rsidRPr="008F088E" w:rsidRDefault="008F088E" w:rsidP="008F088E">
      <w:pPr>
        <w:shd w:val="clear" w:color="auto" w:fill="FFFFFF"/>
        <w:spacing w:before="100" w:beforeAutospacing="1" w:after="10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Aan wie moet ons kantoor de ingevulde Opgave nieuw kantoor toesturen?</w:t>
      </w:r>
      <w:r w:rsidRPr="008F088E">
        <w:rPr>
          <w:rFonts w:ascii="Helvetica" w:eastAsia="Times New Roman" w:hAnsi="Helvetica" w:cs="Arial"/>
          <w:color w:val="333333"/>
          <w:sz w:val="18"/>
          <w:szCs w:val="18"/>
          <w:lang w:eastAsia="nl-NL"/>
        </w:rPr>
        <w:br/>
        <w:t>Als u de Opgave nieuw kantoor heeft ingevuld en u rondt deze af, dan wordt deze automatisch doorgestuurd naar de orde van advocaten van het arrondissement waar het nieuwe kantoor gevestigd is. De orde zal dan de opgave beoordelen.</w:t>
      </w:r>
    </w:p>
    <w:p w:rsidR="008F088E" w:rsidRPr="008F088E" w:rsidRDefault="008F088E" w:rsidP="008F088E">
      <w:pPr>
        <w:shd w:val="clear" w:color="auto" w:fill="FFFFFF"/>
        <w:spacing w:before="100" w:beforeAutospacing="1" w:after="100" w:afterAutospacing="1" w:line="300" w:lineRule="atLeast"/>
        <w:rPr>
          <w:rFonts w:ascii="Helvetica" w:eastAsia="Times New Roman" w:hAnsi="Helvetica" w:cs="Arial"/>
          <w:color w:val="333333"/>
          <w:sz w:val="18"/>
          <w:szCs w:val="18"/>
          <w:lang w:eastAsia="nl-NL"/>
        </w:rPr>
      </w:pPr>
      <w:r w:rsidRPr="008F088E">
        <w:rPr>
          <w:rFonts w:ascii="Helvetica" w:eastAsia="Times New Roman" w:hAnsi="Helvetica" w:cs="Arial"/>
          <w:b/>
          <w:bCs/>
          <w:color w:val="333333"/>
          <w:sz w:val="18"/>
          <w:szCs w:val="18"/>
          <w:lang w:eastAsia="nl-NL"/>
        </w:rPr>
        <w:t>Ik wil me inschrijven bij de Raad voor Rechtsbijstand. Hoe en wanneer wordt de Raad voor Rechtsbijstand ingelicht over de accordering van onze Opgave nieuw kantoor?</w:t>
      </w:r>
      <w:r w:rsidRPr="008F088E">
        <w:rPr>
          <w:rFonts w:ascii="Helvetica" w:eastAsia="Times New Roman" w:hAnsi="Helvetica" w:cs="Arial"/>
          <w:b/>
          <w:bCs/>
          <w:color w:val="333333"/>
          <w:sz w:val="18"/>
          <w:szCs w:val="18"/>
          <w:lang w:eastAsia="nl-NL"/>
        </w:rPr>
        <w:br/>
      </w:r>
      <w:r w:rsidRPr="008F088E">
        <w:rPr>
          <w:rFonts w:ascii="Helvetica" w:eastAsia="Times New Roman" w:hAnsi="Helvetica" w:cs="Arial"/>
          <w:color w:val="333333"/>
          <w:sz w:val="18"/>
          <w:szCs w:val="18"/>
          <w:lang w:eastAsia="nl-NL"/>
        </w:rPr>
        <w:t xml:space="preserve">Als u zich in wilt schrijven bij de Raad voor Rechtsbijstand dan kunt u dit in de Opgave nieuw kantoor aangeven. De NOvA geeft in dat geval wekelijks aan de Raad voor Rechtsbijstand door welke kantoren een geaccordeerde </w:t>
      </w:r>
      <w:r w:rsidRPr="008F088E">
        <w:rPr>
          <w:rFonts w:ascii="Helvetica" w:eastAsia="Times New Roman" w:hAnsi="Helvetica" w:cs="Arial"/>
          <w:color w:val="333333"/>
          <w:sz w:val="18"/>
          <w:szCs w:val="18"/>
          <w:lang w:eastAsia="nl-NL"/>
        </w:rPr>
        <w:lastRenderedPageBreak/>
        <w:t>Opgave nieuw kantoor hebben gekregen. De Raad voor Rechtsbijstand wordt alleen op de hoogte gesteld van de accordering; de inhoud van de opgave blijft uiteraard vertrouwelijk. </w:t>
      </w:r>
    </w:p>
    <w:p w:rsidR="00FF477B" w:rsidRDefault="000F5DE6"/>
    <w:sectPr w:rsidR="00FF47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Neutra Text">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88E"/>
    <w:rsid w:val="000F5DE6"/>
    <w:rsid w:val="00262327"/>
    <w:rsid w:val="002B71F6"/>
    <w:rsid w:val="002C234C"/>
    <w:rsid w:val="00385A26"/>
    <w:rsid w:val="006E6559"/>
    <w:rsid w:val="008F088E"/>
    <w:rsid w:val="00AF380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133158">
      <w:bodyDiv w:val="1"/>
      <w:marLeft w:val="0"/>
      <w:marRight w:val="0"/>
      <w:marTop w:val="0"/>
      <w:marBottom w:val="0"/>
      <w:divBdr>
        <w:top w:val="none" w:sz="0" w:space="0" w:color="auto"/>
        <w:left w:val="none" w:sz="0" w:space="0" w:color="auto"/>
        <w:bottom w:val="none" w:sz="0" w:space="0" w:color="auto"/>
        <w:right w:val="none" w:sz="0" w:space="0" w:color="auto"/>
      </w:divBdr>
      <w:divsChild>
        <w:div w:id="574555679">
          <w:marLeft w:val="0"/>
          <w:marRight w:val="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advocatenpas.advocatenorde.nl/" TargetMode="External"/><Relationship Id="rId5" Type="http://schemas.openxmlformats.org/officeDocument/2006/relationships/hyperlink" Target="mailto:bar@advocatenorde.nl"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1F5DCAC1</Template>
  <TotalTime>0</TotalTime>
  <Pages>2</Pages>
  <Words>537</Words>
  <Characters>2956</Characters>
  <Application>Microsoft Office Word</Application>
  <DocSecurity>4</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 Jäger</dc:creator>
  <cp:lastModifiedBy>Nancy van der Pol</cp:lastModifiedBy>
  <cp:revision>2</cp:revision>
  <dcterms:created xsi:type="dcterms:W3CDTF">2016-08-08T06:33:00Z</dcterms:created>
  <dcterms:modified xsi:type="dcterms:W3CDTF">2016-08-08T06:33:00Z</dcterms:modified>
</cp:coreProperties>
</file>